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66C3ECCF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E43E51">
        <w:rPr>
          <w:rFonts w:ascii="Century Gothic" w:hAnsi="Century Gothic"/>
          <w:b/>
          <w:bCs/>
          <w:sz w:val="24"/>
          <w:szCs w:val="24"/>
        </w:rPr>
        <w:t>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44046112" w14:textId="00B1AF85" w:rsidR="00DD62A1" w:rsidRDefault="00DD62A1" w:rsidP="006E23DC">
      <w:pPr>
        <w:pStyle w:val="Heading2"/>
        <w:spacing w:line="244" w:lineRule="exact"/>
        <w:rPr>
          <w:color w:val="231F20"/>
        </w:rPr>
      </w:pPr>
      <w:r w:rsidRPr="000D4B0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Management </w:t>
      </w:r>
      <w:proofErr w:type="spellStart"/>
      <w:r w:rsidR="009855C6">
        <w:rPr>
          <w:color w:val="231F20"/>
        </w:rPr>
        <w:t>s</w:t>
      </w:r>
      <w:r>
        <w:rPr>
          <w:color w:val="231F20"/>
        </w:rPr>
        <w:t>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540747D1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CF6A72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Management and </w:t>
            </w:r>
            <w:proofErr w:type="spellStart"/>
            <w:r>
              <w:rPr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656FDF92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</w:p>
        </w:tc>
      </w:tr>
      <w:tr w:rsidR="003C5DEE" w14:paraId="6851EF84" w14:textId="77777777" w:rsidTr="00055D4F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5E6E2432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CF6A72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60BC7C8D" w:rsidR="008B159E" w:rsidRPr="002E3539" w:rsidRDefault="005B0BA7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6A5E8FCE" w:rsidR="008B159E" w:rsidRPr="002E3539" w:rsidRDefault="001674F7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Management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3C5DEE" w14:paraId="72654CA0" w14:textId="77777777" w:rsidTr="00055D4F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77D59CBA" w14:textId="462A4C50" w:rsidR="008B159E" w:rsidRPr="002E3539" w:rsidRDefault="005B0BA7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Management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1635AF9D" w14:textId="77777777" w:rsidR="003C5DEE" w:rsidRDefault="00E3029F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MGMT5503</w:t>
            </w:r>
          </w:p>
          <w:p w14:paraId="37744E86" w14:textId="353E12B0" w:rsidR="00E3029F" w:rsidRPr="00E3029F" w:rsidRDefault="00E3029F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Management Strategy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0C1BC14E" w14:textId="77777777" w:rsidR="003C5DEE" w:rsidRDefault="00341A8E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MGMT5508</w:t>
            </w:r>
          </w:p>
          <w:p w14:paraId="7349D460" w14:textId="3C3B2A48" w:rsidR="00341A8E" w:rsidRPr="00341A8E" w:rsidRDefault="00341A8E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Organisational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Behaviour</w:t>
            </w:r>
            <w:proofErr w:type="spellEnd"/>
            <w:r>
              <w:rPr>
                <w:bCs/>
                <w:sz w:val="20"/>
                <w:szCs w:val="20"/>
              </w:rPr>
              <w:t xml:space="preserve"> and Leadership</w:t>
            </w:r>
          </w:p>
        </w:tc>
      </w:tr>
      <w:tr w:rsidR="00262E52" w14:paraId="0983B3E7" w14:textId="77777777" w:rsidTr="005B0BA7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4AA89057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CF6A72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32D3FC52" w14:textId="0198E80F" w:rsidR="00262E52" w:rsidRPr="002E3539" w:rsidRDefault="005B0BA7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6F2C9310" w14:textId="7178BDB1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1411610F" w14:textId="77777777" w:rsidR="00DD62A1" w:rsidRPr="00DD62A1" w:rsidRDefault="00DD62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22C0D1C6" w14:textId="5302E8FC" w:rsidR="004650FD" w:rsidRDefault="0097784B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*BUSN5100 is required for students who have not completed ATAR English or equivalent </w:t>
      </w:r>
    </w:p>
    <w:p w14:paraId="18AECB66" w14:textId="7CBABBBA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239A2C8A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72E58082">
        <w:rPr>
          <w:sz w:val="18"/>
          <w:szCs w:val="18"/>
        </w:rPr>
        <w:t>Enrol</w:t>
      </w:r>
      <w:proofErr w:type="spellEnd"/>
      <w:r w:rsidR="0089117F" w:rsidRPr="72E58082">
        <w:rPr>
          <w:sz w:val="18"/>
          <w:szCs w:val="18"/>
        </w:rPr>
        <w:t xml:space="preserve"> on </w:t>
      </w:r>
      <w:hyperlink r:id="rId12">
        <w:r w:rsidR="004F19AF" w:rsidRPr="72E58082">
          <w:rPr>
            <w:rStyle w:val="Hyperlink"/>
            <w:sz w:val="18"/>
            <w:szCs w:val="18"/>
          </w:rPr>
          <w:t>S</w:t>
        </w:r>
        <w:r w:rsidR="0089117F" w:rsidRPr="72E58082">
          <w:rPr>
            <w:rStyle w:val="Hyperlink"/>
            <w:sz w:val="18"/>
            <w:szCs w:val="18"/>
          </w:rPr>
          <w:t>tudent</w:t>
        </w:r>
        <w:r w:rsidR="004F19AF" w:rsidRPr="72E58082">
          <w:rPr>
            <w:rStyle w:val="Hyperlink"/>
            <w:sz w:val="18"/>
            <w:szCs w:val="18"/>
          </w:rPr>
          <w:t xml:space="preserve"> </w:t>
        </w:r>
        <w:r w:rsidR="0089117F" w:rsidRPr="72E58082">
          <w:rPr>
            <w:rStyle w:val="Hyperlink"/>
            <w:sz w:val="18"/>
            <w:szCs w:val="18"/>
          </w:rPr>
          <w:t>Connect</w:t>
        </w:r>
      </w:hyperlink>
      <w:r w:rsidR="0089117F" w:rsidRPr="72E58082">
        <w:rPr>
          <w:sz w:val="18"/>
          <w:szCs w:val="18"/>
        </w:rPr>
        <w:t xml:space="preserve"> and plan your timetable on the </w:t>
      </w:r>
      <w:hyperlink r:id="rId13">
        <w:r w:rsidR="0089117F" w:rsidRPr="72E58082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5F17848F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0560B724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E43E51">
        <w:rPr>
          <w:rFonts w:ascii="Century Gothic" w:hAnsi="Century Gothic"/>
          <w:b/>
          <w:bCs/>
          <w:sz w:val="24"/>
          <w:szCs w:val="24"/>
        </w:rPr>
        <w:t>Management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152D6B4E" w14:textId="169E9892" w:rsidR="00CE7FC3" w:rsidRDefault="00CE7FC3" w:rsidP="002E3539">
      <w:pPr>
        <w:pStyle w:val="Heading2"/>
        <w:spacing w:line="244" w:lineRule="exact"/>
        <w:rPr>
          <w:color w:val="231F20"/>
        </w:rPr>
      </w:pPr>
      <w:r w:rsidRPr="007C0407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="007C0407">
        <w:rPr>
          <w:color w:val="231F20"/>
        </w:rPr>
        <w:t xml:space="preserve">Management </w:t>
      </w:r>
      <w:proofErr w:type="spellStart"/>
      <w:r w:rsidR="009855C6">
        <w:rPr>
          <w:color w:val="231F20"/>
        </w:rPr>
        <w:t>s</w:t>
      </w:r>
      <w:r w:rsidR="007C0407">
        <w:rPr>
          <w:color w:val="231F20"/>
        </w:rPr>
        <w:t>pecialisatio</w:t>
      </w:r>
      <w:r w:rsidR="00DD62A1">
        <w:rPr>
          <w:color w:val="231F20"/>
        </w:rPr>
        <w:t>n</w:t>
      </w:r>
      <w:proofErr w:type="spellEnd"/>
    </w:p>
    <w:p w14:paraId="5B893706" w14:textId="71F49B50" w:rsidR="00B62501" w:rsidRPr="000102ED" w:rsidRDefault="002E3539" w:rsidP="000102ED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2F7EB982" w14:textId="77777777" w:rsidR="00B62501" w:rsidRDefault="00B62501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B62501" w14:paraId="50A34CC2" w14:textId="77777777" w:rsidTr="00345EDD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39CC7C95" w14:textId="4DD49795" w:rsidR="00B62501" w:rsidRPr="00983B47" w:rsidRDefault="00B62501" w:rsidP="00BB3C61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CF6A72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4D425F6" w14:textId="77777777" w:rsidR="00B62501" w:rsidRDefault="00B62501" w:rsidP="00BB3C6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8DB0B38" w14:textId="77777777" w:rsidR="00971EEA" w:rsidRPr="002E3539" w:rsidRDefault="00971EEA" w:rsidP="00971EE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53D9B7DC" w14:textId="110E779A" w:rsidR="00B62501" w:rsidRPr="00EE78D6" w:rsidRDefault="00971EEA" w:rsidP="00971EE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4514308F" w14:textId="77777777" w:rsidR="00CE7FC3" w:rsidRDefault="00CE7FC3" w:rsidP="00CE7FC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MGMT5508</w:t>
            </w:r>
          </w:p>
          <w:p w14:paraId="64703489" w14:textId="3297A74E" w:rsidR="00B62501" w:rsidRPr="00EE78D6" w:rsidRDefault="00CE7FC3" w:rsidP="00CE7FC3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Organisational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Behaviour</w:t>
            </w:r>
            <w:proofErr w:type="spellEnd"/>
            <w:r>
              <w:rPr>
                <w:bCs/>
                <w:sz w:val="20"/>
                <w:szCs w:val="20"/>
              </w:rPr>
              <w:t xml:space="preserve"> and Leadership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63AAF0AA" w14:textId="77777777" w:rsidR="007B25AF" w:rsidRDefault="007B25AF" w:rsidP="007B25A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MGMT5503</w:t>
            </w:r>
          </w:p>
          <w:p w14:paraId="697A9F97" w14:textId="2FDF9A27" w:rsidR="00B62501" w:rsidRPr="008B159E" w:rsidRDefault="007B25AF" w:rsidP="007B25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Management Strategy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39D58D87" w14:textId="3F27D07D" w:rsidR="00B62501" w:rsidRPr="008B159E" w:rsidRDefault="007B25AF" w:rsidP="007B25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7B25AF" w14:paraId="330DC781" w14:textId="77777777" w:rsidTr="00345EDD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23C48AB7" w14:textId="69C1D01B" w:rsidR="007B25AF" w:rsidRDefault="007B25AF" w:rsidP="007B25AF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CF6A72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460A58F6" w14:textId="77777777" w:rsidR="007B25AF" w:rsidRDefault="007B25AF" w:rsidP="007B25AF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16039DFA" w14:textId="77777777" w:rsidR="007B25AF" w:rsidRDefault="007B25AF" w:rsidP="007B25AF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23D033AC" w14:textId="77777777" w:rsidR="007B25AF" w:rsidRPr="00983B47" w:rsidRDefault="007B25AF" w:rsidP="007B25AF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055B1BA3" w14:textId="77777777" w:rsidR="007B25AF" w:rsidRDefault="007B25AF" w:rsidP="007B25AF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1A47DB9A" w14:textId="77777777" w:rsidR="007B25AF" w:rsidRPr="002E3539" w:rsidRDefault="007B25AF" w:rsidP="007B25A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19732D1A" w14:textId="51C052C0" w:rsidR="007B25AF" w:rsidRPr="00EE78D6" w:rsidRDefault="007B25AF" w:rsidP="007B25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2F8FB972" w14:textId="77777777" w:rsidR="007B25AF" w:rsidRDefault="007B25AF" w:rsidP="007B25A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7E6E90E5" w14:textId="37CA0A41" w:rsidR="007B25AF" w:rsidRPr="00EE78D6" w:rsidRDefault="007B25AF" w:rsidP="007B25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32A1733" w14:textId="757620AD" w:rsidR="007B25AF" w:rsidRPr="00EE78D6" w:rsidRDefault="007B25AF" w:rsidP="007B25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07611921" w14:textId="291AA823" w:rsidR="007B25AF" w:rsidRPr="008B159E" w:rsidRDefault="007B25AF" w:rsidP="007B25A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Management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7B25AF" w14:paraId="4F220A57" w14:textId="77777777" w:rsidTr="00345EDD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2AB6267" w14:textId="77777777" w:rsidR="007B25AF" w:rsidRDefault="007B25AF" w:rsidP="007B25AF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73EAC848" w14:textId="77777777" w:rsidR="007B25AF" w:rsidRDefault="007B25AF" w:rsidP="007B25AF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841CD36" w14:textId="78B090A4" w:rsidR="007B25AF" w:rsidRPr="00765432" w:rsidRDefault="007B25AF" w:rsidP="007B25A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8255C87" w14:textId="0D10D0DF" w:rsidR="007B25AF" w:rsidRPr="00765432" w:rsidRDefault="007B25AF" w:rsidP="007B25A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C650D2" w14:textId="4FD081CF" w:rsidR="007B25AF" w:rsidRPr="00765432" w:rsidRDefault="007B25AF" w:rsidP="007B25A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7FBBA2C" w14:textId="73998FD5" w:rsidR="007B25AF" w:rsidRPr="00765432" w:rsidRDefault="007B25AF" w:rsidP="007B25A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Management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4C001257" w14:textId="77777777" w:rsidR="00B62501" w:rsidRDefault="00B62501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30FF44D3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310684D0" w14:textId="7B2A2FF6" w:rsidR="00CC301D" w:rsidRPr="00CC301D" w:rsidRDefault="00CC301D" w:rsidP="00CC301D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*BUSN5100 is required for students who have not completed ATAR English or equivalent </w:t>
      </w:r>
    </w:p>
    <w:p w14:paraId="68AEB347" w14:textId="4E7D1E76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1E4E1A66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72E58082">
        <w:rPr>
          <w:b w:val="0"/>
          <w:bCs w:val="0"/>
          <w:sz w:val="18"/>
          <w:szCs w:val="18"/>
        </w:rPr>
        <w:t>Enrol</w:t>
      </w:r>
      <w:proofErr w:type="spellEnd"/>
      <w:r w:rsidRPr="72E58082">
        <w:rPr>
          <w:b w:val="0"/>
          <w:bCs w:val="0"/>
          <w:sz w:val="18"/>
          <w:szCs w:val="18"/>
        </w:rPr>
        <w:t xml:space="preserve"> on </w:t>
      </w:r>
      <w:hyperlink r:id="rId17">
        <w:r w:rsidRPr="72E58082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72E58082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72E58082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3AA7E" w14:textId="77777777" w:rsidR="002F3794" w:rsidRDefault="002F3794">
      <w:r>
        <w:separator/>
      </w:r>
    </w:p>
  </w:endnote>
  <w:endnote w:type="continuationSeparator" w:id="0">
    <w:p w14:paraId="024277F9" w14:textId="77777777" w:rsidR="002F3794" w:rsidRDefault="002F3794">
      <w:r>
        <w:continuationSeparator/>
      </w:r>
    </w:p>
  </w:endnote>
  <w:endnote w:type="continuationNotice" w:id="1">
    <w:p w14:paraId="097C2CA4" w14:textId="77777777" w:rsidR="002F3794" w:rsidRDefault="002F37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B73FF" w14:textId="77777777" w:rsidR="002F3794" w:rsidRDefault="002F3794">
      <w:r>
        <w:separator/>
      </w:r>
    </w:p>
  </w:footnote>
  <w:footnote w:type="continuationSeparator" w:id="0">
    <w:p w14:paraId="1778AD6C" w14:textId="77777777" w:rsidR="002F3794" w:rsidRDefault="002F3794">
      <w:r>
        <w:continuationSeparator/>
      </w:r>
    </w:p>
  </w:footnote>
  <w:footnote w:type="continuationNotice" w:id="1">
    <w:p w14:paraId="5A73BB34" w14:textId="77777777" w:rsidR="002F3794" w:rsidRDefault="002F37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37686D9F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CF6A72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37686D9F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CF6A72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72A12C1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02ED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5D4F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4B00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0ED2"/>
    <w:rsid w:val="00171D01"/>
    <w:rsid w:val="00172A79"/>
    <w:rsid w:val="0017474B"/>
    <w:rsid w:val="00176A23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556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3539"/>
    <w:rsid w:val="002E7BB4"/>
    <w:rsid w:val="002F0F59"/>
    <w:rsid w:val="002F3794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1A8E"/>
    <w:rsid w:val="003434A3"/>
    <w:rsid w:val="00344A6E"/>
    <w:rsid w:val="003457B6"/>
    <w:rsid w:val="00345EDD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97F8A"/>
    <w:rsid w:val="003A5134"/>
    <w:rsid w:val="003A60ED"/>
    <w:rsid w:val="003B3584"/>
    <w:rsid w:val="003B483E"/>
    <w:rsid w:val="003B6E08"/>
    <w:rsid w:val="003C2818"/>
    <w:rsid w:val="003C5075"/>
    <w:rsid w:val="003C5DEE"/>
    <w:rsid w:val="003D06F8"/>
    <w:rsid w:val="003D3AC3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643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650FD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1FD0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97584"/>
    <w:rsid w:val="005A0260"/>
    <w:rsid w:val="005A209A"/>
    <w:rsid w:val="005A40E6"/>
    <w:rsid w:val="005A60DA"/>
    <w:rsid w:val="005A7204"/>
    <w:rsid w:val="005B0BA7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5AF"/>
    <w:rsid w:val="007B2FD7"/>
    <w:rsid w:val="007B5800"/>
    <w:rsid w:val="007C0407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4791B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EEA"/>
    <w:rsid w:val="00974BAB"/>
    <w:rsid w:val="0097784B"/>
    <w:rsid w:val="00981A74"/>
    <w:rsid w:val="009837B1"/>
    <w:rsid w:val="00983B47"/>
    <w:rsid w:val="00983CD4"/>
    <w:rsid w:val="009855C6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43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47A2"/>
    <w:rsid w:val="00A66A6E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2501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1D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E7FC3"/>
    <w:rsid w:val="00CF0793"/>
    <w:rsid w:val="00CF1223"/>
    <w:rsid w:val="00CF5F10"/>
    <w:rsid w:val="00CF606C"/>
    <w:rsid w:val="00CF6A72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77BF6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2A1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029F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0D8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2C7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72E58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09CEE9-915B-4629-BED4-7A106652B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</TotalTime>
  <Pages>2</Pages>
  <Words>472</Words>
  <Characters>2904</Characters>
  <Application>Microsoft Office Word</Application>
  <DocSecurity>0</DocSecurity>
  <Lines>145</Lines>
  <Paragraphs>112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66</cp:revision>
  <cp:lastPrinted>2020-11-18T23:36:00Z</cp:lastPrinted>
  <dcterms:created xsi:type="dcterms:W3CDTF">2025-06-17T05:34:00Z</dcterms:created>
  <dcterms:modified xsi:type="dcterms:W3CDTF">2026-10-16T01:02:00Z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